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6244" w14:textId="54B6765A" w:rsidR="00100C20" w:rsidRPr="00B0108C" w:rsidRDefault="0036496D" w:rsidP="0036496D">
      <w:pPr>
        <w:spacing w:line="400" w:lineRule="exact"/>
        <w:jc w:val="center"/>
        <w:rPr>
          <w:rFonts w:ascii="標楷體" w:eastAsia="標楷體" w:hAnsi="標楷體"/>
          <w:sz w:val="40"/>
          <w:szCs w:val="40"/>
        </w:rPr>
      </w:pPr>
      <w:r w:rsidRPr="0036496D">
        <w:rPr>
          <w:rFonts w:ascii="標楷體" w:eastAsia="標楷體" w:hAnsi="標楷體" w:hint="eastAsia"/>
          <w:sz w:val="40"/>
          <w:szCs w:val="40"/>
        </w:rPr>
        <w:t>未來科技教育中心 樂高動力營隊課程表</w:t>
      </w:r>
    </w:p>
    <w:p w14:paraId="14CDCECE" w14:textId="52A27B9A" w:rsidR="00100C20" w:rsidRPr="00B930F8" w:rsidRDefault="00100C20" w:rsidP="006573FC">
      <w:pPr>
        <w:numPr>
          <w:ilvl w:val="0"/>
          <w:numId w:val="3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B930F8">
        <w:rPr>
          <w:rFonts w:ascii="標楷體" w:eastAsia="標楷體" w:hAnsi="標楷體" w:hint="eastAsia"/>
          <w:sz w:val="28"/>
          <w:szCs w:val="28"/>
        </w:rPr>
        <w:t>開課班名</w:t>
      </w:r>
      <w:r w:rsidR="00232D57" w:rsidRPr="00B930F8">
        <w:rPr>
          <w:rFonts w:ascii="標楷體" w:eastAsia="標楷體" w:hAnsi="標楷體" w:hint="eastAsia"/>
          <w:sz w:val="28"/>
          <w:szCs w:val="28"/>
        </w:rPr>
        <w:t>：</w:t>
      </w:r>
      <w:r w:rsidRPr="00B930F8">
        <w:rPr>
          <w:rFonts w:ascii="標楷體" w:eastAsia="標楷體" w:hAnsi="標楷體" w:hint="eastAsia"/>
          <w:sz w:val="28"/>
          <w:szCs w:val="28"/>
        </w:rPr>
        <w:t>【</w:t>
      </w:r>
      <w:r w:rsidR="00BF50D9" w:rsidRPr="00B930F8">
        <w:rPr>
          <w:rFonts w:ascii="標楷體" w:eastAsia="標楷體" w:hAnsi="標楷體" w:hint="eastAsia"/>
          <w:sz w:val="28"/>
          <w:szCs w:val="28"/>
        </w:rPr>
        <w:t xml:space="preserve"> </w:t>
      </w:r>
      <w:r w:rsidR="000710C8" w:rsidRPr="00B930F8">
        <w:rPr>
          <w:rFonts w:ascii="標楷體" w:eastAsia="標楷體" w:hAnsi="標楷體" w:hint="eastAsia"/>
          <w:sz w:val="28"/>
          <w:szCs w:val="28"/>
        </w:rPr>
        <w:t xml:space="preserve"> </w:t>
      </w:r>
      <w:r w:rsidR="0036496D">
        <w:rPr>
          <w:rFonts w:ascii="標楷體" w:eastAsia="標楷體" w:hAnsi="標楷體" w:hint="eastAsia"/>
          <w:sz w:val="28"/>
          <w:szCs w:val="28"/>
        </w:rPr>
        <w:t>樂高</w:t>
      </w:r>
      <w:r w:rsidR="00430F2A" w:rsidRPr="00B930F8">
        <w:rPr>
          <w:rFonts w:ascii="標楷體" w:eastAsia="標楷體" w:hAnsi="標楷體" w:hint="eastAsia"/>
          <w:sz w:val="28"/>
          <w:szCs w:val="28"/>
        </w:rPr>
        <w:t>動力</w:t>
      </w:r>
      <w:r w:rsidR="00B930F8">
        <w:rPr>
          <w:rFonts w:ascii="標楷體" w:eastAsia="標楷體" w:hAnsi="標楷體" w:hint="eastAsia"/>
          <w:sz w:val="28"/>
          <w:szCs w:val="28"/>
        </w:rPr>
        <w:t>社</w:t>
      </w:r>
      <w:r w:rsidR="000710C8" w:rsidRPr="00B930F8">
        <w:rPr>
          <w:rFonts w:ascii="標楷體" w:eastAsia="標楷體" w:hAnsi="標楷體" w:hint="eastAsia"/>
          <w:sz w:val="28"/>
          <w:szCs w:val="28"/>
        </w:rPr>
        <w:t xml:space="preserve">  </w:t>
      </w:r>
      <w:r w:rsidR="00F670F2" w:rsidRPr="00B930F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30F8">
        <w:rPr>
          <w:rFonts w:ascii="標楷體" w:eastAsia="標楷體" w:hAnsi="標楷體" w:hint="eastAsia"/>
          <w:sz w:val="28"/>
          <w:szCs w:val="28"/>
        </w:rPr>
        <w:t>】</w:t>
      </w:r>
    </w:p>
    <w:p w14:paraId="3683714E" w14:textId="77777777" w:rsidR="00F30FF2" w:rsidRPr="00B930F8" w:rsidRDefault="00100C20" w:rsidP="005348B3">
      <w:pPr>
        <w:numPr>
          <w:ilvl w:val="0"/>
          <w:numId w:val="3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B930F8">
        <w:rPr>
          <w:rFonts w:ascii="標楷體" w:eastAsia="標楷體" w:hAnsi="標楷體" w:hint="eastAsia"/>
          <w:sz w:val="28"/>
          <w:szCs w:val="28"/>
        </w:rPr>
        <w:t>招生對象：以</w:t>
      </w:r>
      <w:r w:rsidR="00A5135E" w:rsidRPr="00B930F8">
        <w:rPr>
          <w:rFonts w:ascii="標楷體" w:eastAsia="標楷體" w:hAnsi="標楷體" w:hint="eastAsia"/>
          <w:sz w:val="28"/>
          <w:szCs w:val="28"/>
        </w:rPr>
        <w:t>校內</w:t>
      </w:r>
      <w:r w:rsidRPr="00B930F8">
        <w:rPr>
          <w:rFonts w:ascii="標楷體" w:eastAsia="標楷體" w:hAnsi="標楷體" w:hint="eastAsia"/>
          <w:sz w:val="28"/>
          <w:szCs w:val="28"/>
        </w:rPr>
        <w:t>【</w:t>
      </w:r>
      <w:r w:rsidR="000710C8" w:rsidRPr="00B930F8">
        <w:rPr>
          <w:rFonts w:ascii="標楷體" w:eastAsia="標楷體" w:hAnsi="標楷體" w:hint="eastAsia"/>
          <w:sz w:val="28"/>
          <w:szCs w:val="28"/>
        </w:rPr>
        <w:t xml:space="preserve"> </w:t>
      </w:r>
      <w:r w:rsidR="00430F2A" w:rsidRPr="00B930F8">
        <w:rPr>
          <w:rFonts w:ascii="標楷體" w:eastAsia="標楷體" w:hAnsi="標楷體" w:hint="eastAsia"/>
          <w:sz w:val="28"/>
          <w:szCs w:val="28"/>
        </w:rPr>
        <w:t>1</w:t>
      </w:r>
      <w:r w:rsidR="00430F2A" w:rsidRPr="00B930F8">
        <w:rPr>
          <w:rFonts w:ascii="標楷體" w:eastAsia="標楷體" w:hAnsi="標楷體"/>
          <w:sz w:val="28"/>
          <w:szCs w:val="28"/>
        </w:rPr>
        <w:t>~6</w:t>
      </w:r>
      <w:r w:rsidR="000710C8" w:rsidRPr="00B930F8">
        <w:rPr>
          <w:rFonts w:ascii="標楷體" w:eastAsia="標楷體" w:hAnsi="標楷體" w:hint="eastAsia"/>
          <w:sz w:val="28"/>
          <w:szCs w:val="28"/>
        </w:rPr>
        <w:t xml:space="preserve">  </w:t>
      </w:r>
      <w:r w:rsidR="00941598" w:rsidRPr="00B930F8">
        <w:rPr>
          <w:rFonts w:ascii="標楷體" w:eastAsia="標楷體" w:hAnsi="標楷體" w:hint="eastAsia"/>
          <w:sz w:val="28"/>
          <w:szCs w:val="28"/>
        </w:rPr>
        <w:t xml:space="preserve">  </w:t>
      </w:r>
      <w:r w:rsidR="000710C8" w:rsidRPr="00B930F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30F8">
        <w:rPr>
          <w:rFonts w:ascii="標楷體" w:eastAsia="標楷體" w:hAnsi="標楷體" w:hint="eastAsia"/>
          <w:sz w:val="28"/>
          <w:szCs w:val="28"/>
        </w:rPr>
        <w:t>】年級學生為主</w:t>
      </w:r>
    </w:p>
    <w:p w14:paraId="6B9E8737" w14:textId="77777777" w:rsidR="00100C20" w:rsidRPr="00B930F8" w:rsidRDefault="00100C20" w:rsidP="006573FC">
      <w:pPr>
        <w:numPr>
          <w:ilvl w:val="0"/>
          <w:numId w:val="3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B930F8">
        <w:rPr>
          <w:rFonts w:ascii="標楷體" w:eastAsia="標楷體" w:hAnsi="標楷體" w:hint="eastAsia"/>
          <w:sz w:val="28"/>
          <w:szCs w:val="28"/>
        </w:rPr>
        <w:t xml:space="preserve">授課內容簡列：     </w:t>
      </w:r>
    </w:p>
    <w:tbl>
      <w:tblPr>
        <w:tblW w:w="0" w:type="auto"/>
        <w:tblInd w:w="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72"/>
      </w:tblGrid>
      <w:tr w:rsidR="002F7EE1" w:rsidRPr="00B930F8" w14:paraId="6A340DBA" w14:textId="77777777" w:rsidTr="00B0108C">
        <w:trPr>
          <w:trHeight w:val="1522"/>
        </w:trPr>
        <w:tc>
          <w:tcPr>
            <w:tcW w:w="8972" w:type="dxa"/>
            <w:vAlign w:val="center"/>
          </w:tcPr>
          <w:p w14:paraId="4DFC7C29" w14:textId="6FCA3EB0" w:rsidR="00B90D99" w:rsidRPr="00B0108C" w:rsidRDefault="00B930F8" w:rsidP="005348B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930F8">
              <w:rPr>
                <w:rFonts w:ascii="標楷體" w:eastAsia="標楷體" w:hAnsi="標楷體" w:hint="eastAsia"/>
                <w:sz w:val="28"/>
                <w:szCs w:val="28"/>
              </w:rPr>
              <w:t>利用好玩的積木組出各種奇妙的作品，這學期將會組出拳擊機器人，飛機引擎，除草機，連發槍等等好玩作品。報名課程，還會有一盒電動的積木可以帶回去喔!</w:t>
            </w:r>
          </w:p>
        </w:tc>
      </w:tr>
    </w:tbl>
    <w:p w14:paraId="4A419C21" w14:textId="21606C82" w:rsidR="00CF6805" w:rsidRDefault="00CF6805" w:rsidP="00CF6805">
      <w:pPr>
        <w:numPr>
          <w:ilvl w:val="0"/>
          <w:numId w:val="6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課程材料費</w:t>
      </w:r>
      <w:r w:rsidR="00E15777">
        <w:rPr>
          <w:rFonts w:ascii="標楷體" w:eastAsia="標楷體" w:hAnsi="標楷體"/>
          <w:sz w:val="28"/>
          <w:szCs w:val="28"/>
        </w:rPr>
        <w:t>1</w:t>
      </w:r>
      <w:r w:rsidR="001353F5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/>
          <w:sz w:val="28"/>
          <w:szCs w:val="28"/>
        </w:rPr>
        <w:t>00</w:t>
      </w:r>
      <w:r>
        <w:rPr>
          <w:rFonts w:ascii="標楷體" w:eastAsia="標楷體" w:hAnsi="標楷體" w:hint="eastAsia"/>
          <w:sz w:val="28"/>
          <w:szCs w:val="28"/>
        </w:rPr>
        <w:t>元</w:t>
      </w:r>
    </w:p>
    <w:p w14:paraId="1710CB8C" w14:textId="35894D0C" w:rsidR="00CF6805" w:rsidRPr="00CF6805" w:rsidRDefault="00CF6805" w:rsidP="00CF6805">
      <w:pPr>
        <w:numPr>
          <w:ilvl w:val="0"/>
          <w:numId w:val="6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B930F8">
        <w:rPr>
          <w:rFonts w:ascii="標楷體" w:eastAsia="標楷體" w:hAnsi="標楷體" w:hint="eastAsia"/>
          <w:sz w:val="28"/>
          <w:szCs w:val="28"/>
        </w:rPr>
        <w:t>社團課程細目: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984"/>
        <w:gridCol w:w="3828"/>
      </w:tblGrid>
      <w:tr w:rsidR="00B84C8B" w14:paraId="3F2E694F" w14:textId="77777777" w:rsidTr="00BF7215">
        <w:trPr>
          <w:trHeight w:val="409"/>
        </w:trPr>
        <w:tc>
          <w:tcPr>
            <w:tcW w:w="1496" w:type="dxa"/>
            <w:shd w:val="clear" w:color="auto" w:fill="auto"/>
          </w:tcPr>
          <w:p w14:paraId="0DE2521D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單元</w:t>
            </w:r>
          </w:p>
        </w:tc>
        <w:tc>
          <w:tcPr>
            <w:tcW w:w="1984" w:type="dxa"/>
            <w:shd w:val="clear" w:color="auto" w:fill="auto"/>
          </w:tcPr>
          <w:p w14:paraId="3E74D962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課程名稱</w:t>
            </w:r>
          </w:p>
        </w:tc>
        <w:tc>
          <w:tcPr>
            <w:tcW w:w="3828" w:type="dxa"/>
            <w:shd w:val="clear" w:color="auto" w:fill="auto"/>
          </w:tcPr>
          <w:p w14:paraId="23C45CF2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課程內容</w:t>
            </w:r>
          </w:p>
        </w:tc>
      </w:tr>
      <w:tr w:rsidR="00B84C8B" w14:paraId="567D08F4" w14:textId="77777777" w:rsidTr="00BF7215">
        <w:trPr>
          <w:trHeight w:val="1273"/>
        </w:trPr>
        <w:tc>
          <w:tcPr>
            <w:tcW w:w="1496" w:type="dxa"/>
            <w:shd w:val="clear" w:color="auto" w:fill="auto"/>
          </w:tcPr>
          <w:p w14:paraId="728ADAC8" w14:textId="5D417900" w:rsidR="00B84C8B" w:rsidRPr="00BF7215" w:rsidRDefault="009E5AB1" w:rsidP="00BF7215">
            <w:pPr>
              <w:widowControl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/>
                <w:kern w:val="0"/>
              </w:rPr>
              <w:t>9/17</w:t>
            </w:r>
          </w:p>
        </w:tc>
        <w:tc>
          <w:tcPr>
            <w:tcW w:w="1984" w:type="dxa"/>
            <w:shd w:val="clear" w:color="auto" w:fill="auto"/>
          </w:tcPr>
          <w:p w14:paraId="53F817C0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hAnsi="SimSun" w:cs="SimSun"/>
                <w:kern w:val="0"/>
              </w:rPr>
            </w:pPr>
            <w:r w:rsidRPr="00BF7215">
              <w:rPr>
                <w:rFonts w:ascii="SimSun" w:hAnsi="SimSun" w:cs="SimSun" w:hint="eastAsia"/>
                <w:kern w:val="0"/>
              </w:rPr>
              <w:t>飛機引擎</w:t>
            </w:r>
          </w:p>
        </w:tc>
        <w:tc>
          <w:tcPr>
            <w:tcW w:w="3828" w:type="dxa"/>
            <w:shd w:val="clear" w:color="auto" w:fill="auto"/>
          </w:tcPr>
          <w:p w14:paraId="6FB40C92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7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認識</w:t>
            </w:r>
            <w:r w:rsidRPr="00BF7215">
              <w:rPr>
                <w:rFonts w:ascii="PMingLiU" w:hAnsi="PMingLiU" w:cs="SimSun" w:hint="eastAsia"/>
                <w:kern w:val="0"/>
              </w:rPr>
              <w:t>積木構造</w:t>
            </w:r>
          </w:p>
          <w:p w14:paraId="6953257D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7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生活中</w:t>
            </w:r>
            <w:r w:rsidRPr="00BF7215">
              <w:rPr>
                <w:rFonts w:ascii="PMingLiU" w:hAnsi="PMingLiU" w:cs="SimSun" w:hint="eastAsia"/>
                <w:kern w:val="0"/>
              </w:rPr>
              <w:t>作用力反作用力</w:t>
            </w:r>
          </w:p>
          <w:p w14:paraId="35D20E58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7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介紹科學家</w:t>
            </w:r>
            <w:r w:rsidRPr="00BF7215">
              <w:rPr>
                <w:rFonts w:ascii="PMingLiU" w:hAnsi="PMingLiU" w:cs="SimSun" w:hint="eastAsia"/>
                <w:kern w:val="0"/>
              </w:rPr>
              <w:t>牛頓</w:t>
            </w:r>
          </w:p>
        </w:tc>
      </w:tr>
      <w:tr w:rsidR="00B84C8B" w14:paraId="2227DCA6" w14:textId="77777777" w:rsidTr="00BF7215">
        <w:tc>
          <w:tcPr>
            <w:tcW w:w="1496" w:type="dxa"/>
            <w:shd w:val="clear" w:color="auto" w:fill="auto"/>
          </w:tcPr>
          <w:p w14:paraId="15CD6151" w14:textId="439EE1F9" w:rsidR="00B84C8B" w:rsidRPr="00BF7215" w:rsidRDefault="009E5AB1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 w:hint="eastAsia"/>
                <w:kern w:val="0"/>
              </w:rPr>
              <w:t>1</w:t>
            </w:r>
            <w:r>
              <w:rPr>
                <w:rFonts w:ascii="SimSun" w:eastAsia="SimSun" w:hAnsi="SimSun" w:cs="SimSun"/>
                <w:kern w:val="0"/>
              </w:rPr>
              <w:t>0/1</w:t>
            </w:r>
          </w:p>
        </w:tc>
        <w:tc>
          <w:tcPr>
            <w:tcW w:w="1984" w:type="dxa"/>
            <w:shd w:val="clear" w:color="auto" w:fill="auto"/>
          </w:tcPr>
          <w:p w14:paraId="031B30C1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hAnsi="SimSun" w:cs="SimSun"/>
                <w:kern w:val="0"/>
              </w:rPr>
            </w:pPr>
            <w:r w:rsidRPr="00BF7215">
              <w:rPr>
                <w:rFonts w:ascii="SimSun" w:hAnsi="SimSun" w:cs="SimSun" w:hint="eastAsia"/>
                <w:kern w:val="0"/>
              </w:rPr>
              <w:t>連發橡皮筋槍</w:t>
            </w:r>
          </w:p>
        </w:tc>
        <w:tc>
          <w:tcPr>
            <w:tcW w:w="3828" w:type="dxa"/>
            <w:shd w:val="clear" w:color="auto" w:fill="auto"/>
          </w:tcPr>
          <w:p w14:paraId="452A04CD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8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介紹武器的歷史</w:t>
            </w:r>
          </w:p>
          <w:p w14:paraId="7806F826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8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虎克定律在生活中的應用發展</w:t>
            </w:r>
          </w:p>
          <w:p w14:paraId="3E6ACC2E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8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十字弓競賽</w:t>
            </w:r>
            <w:r w:rsidRPr="00BF7215">
              <w:rPr>
                <w:rFonts w:ascii="SimSun" w:eastAsia="SimSun" w:hAnsi="SimSun" w:cs="SimSun"/>
                <w:kern w:val="0"/>
              </w:rPr>
              <w:t xml:space="preserve"> </w:t>
            </w:r>
          </w:p>
        </w:tc>
      </w:tr>
      <w:tr w:rsidR="00B84C8B" w14:paraId="3262AE6F" w14:textId="77777777" w:rsidTr="00BF7215">
        <w:tc>
          <w:tcPr>
            <w:tcW w:w="1496" w:type="dxa"/>
            <w:shd w:val="clear" w:color="auto" w:fill="auto"/>
          </w:tcPr>
          <w:p w14:paraId="6E48A145" w14:textId="3285E940" w:rsidR="00B84C8B" w:rsidRPr="00BF7215" w:rsidRDefault="005D40E0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 w:hint="eastAsia"/>
                <w:kern w:val="0"/>
              </w:rPr>
              <w:t>1</w:t>
            </w:r>
            <w:r>
              <w:rPr>
                <w:rFonts w:ascii="SimSun" w:eastAsia="SimSun" w:hAnsi="SimSun" w:cs="SimSun"/>
                <w:kern w:val="0"/>
              </w:rPr>
              <w:t>0/8</w:t>
            </w:r>
          </w:p>
        </w:tc>
        <w:tc>
          <w:tcPr>
            <w:tcW w:w="1984" w:type="dxa"/>
            <w:shd w:val="clear" w:color="auto" w:fill="auto"/>
          </w:tcPr>
          <w:p w14:paraId="735FD384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可愛釣魚竿</w:t>
            </w:r>
          </w:p>
        </w:tc>
        <w:tc>
          <w:tcPr>
            <w:tcW w:w="3828" w:type="dxa"/>
            <w:shd w:val="clear" w:color="auto" w:fill="auto"/>
          </w:tcPr>
          <w:p w14:paraId="3E426E1B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9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認識滑輪原理</w:t>
            </w:r>
          </w:p>
          <w:p w14:paraId="1586E517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9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定滑輪與動滑輪的分辨</w:t>
            </w:r>
          </w:p>
          <w:p w14:paraId="730F70AE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9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競賽：誰是釣魚王</w:t>
            </w:r>
          </w:p>
        </w:tc>
      </w:tr>
      <w:tr w:rsidR="00B84C8B" w14:paraId="7E045541" w14:textId="77777777" w:rsidTr="00BF7215">
        <w:tc>
          <w:tcPr>
            <w:tcW w:w="1496" w:type="dxa"/>
            <w:shd w:val="clear" w:color="auto" w:fill="auto"/>
          </w:tcPr>
          <w:p w14:paraId="0ECAAF78" w14:textId="05DE5304" w:rsidR="00B84C8B" w:rsidRPr="00BF7215" w:rsidRDefault="005D40E0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 w:hint="eastAsia"/>
                <w:kern w:val="0"/>
              </w:rPr>
              <w:t>1</w:t>
            </w:r>
            <w:r>
              <w:rPr>
                <w:rFonts w:ascii="SimSun" w:eastAsia="SimSun" w:hAnsi="SimSun" w:cs="SimSun"/>
                <w:kern w:val="0"/>
              </w:rPr>
              <w:t>0/</w:t>
            </w:r>
            <w:r w:rsidR="009B6A7D">
              <w:rPr>
                <w:rFonts w:ascii="SimSun" w:eastAsia="SimSun" w:hAnsi="SimSun" w:cs="SimSun"/>
                <w:kern w:val="0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14:paraId="10BA4B97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電梯</w:t>
            </w:r>
          </w:p>
        </w:tc>
        <w:tc>
          <w:tcPr>
            <w:tcW w:w="3828" w:type="dxa"/>
            <w:shd w:val="clear" w:color="auto" w:fill="auto"/>
          </w:tcPr>
          <w:p w14:paraId="55F28DC9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0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介紹電池的正極負極</w:t>
            </w:r>
          </w:p>
          <w:p w14:paraId="55363F1F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0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生活中的電從哪裡來</w:t>
            </w:r>
          </w:p>
          <w:p w14:paraId="1D205FB5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0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積木電梯製作</w:t>
            </w:r>
          </w:p>
        </w:tc>
      </w:tr>
      <w:tr w:rsidR="00B84C8B" w14:paraId="1789795F" w14:textId="77777777" w:rsidTr="00BF7215">
        <w:tc>
          <w:tcPr>
            <w:tcW w:w="1496" w:type="dxa"/>
            <w:shd w:val="clear" w:color="auto" w:fill="auto"/>
          </w:tcPr>
          <w:p w14:paraId="074788CA" w14:textId="47252FAC" w:rsidR="00B84C8B" w:rsidRPr="00BF7215" w:rsidRDefault="009B6A7D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 w:hint="eastAsia"/>
                <w:kern w:val="0"/>
              </w:rPr>
              <w:t>1</w:t>
            </w:r>
            <w:r>
              <w:rPr>
                <w:rFonts w:ascii="SimSun" w:eastAsia="SimSun" w:hAnsi="SimSun" w:cs="SimSun"/>
                <w:kern w:val="0"/>
              </w:rPr>
              <w:t>0/22</w:t>
            </w:r>
          </w:p>
        </w:tc>
        <w:tc>
          <w:tcPr>
            <w:tcW w:w="1984" w:type="dxa"/>
            <w:shd w:val="clear" w:color="auto" w:fill="auto"/>
          </w:tcPr>
          <w:p w14:paraId="5E576FB1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積木直升機</w:t>
            </w:r>
          </w:p>
        </w:tc>
        <w:tc>
          <w:tcPr>
            <w:tcW w:w="3828" w:type="dxa"/>
            <w:shd w:val="clear" w:color="auto" w:fill="auto"/>
          </w:tcPr>
          <w:p w14:paraId="5B64CFFC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1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介紹作用力與反作用力</w:t>
            </w:r>
          </w:p>
          <w:p w14:paraId="458BEBF6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1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介紹科學家牛頓</w:t>
            </w:r>
          </w:p>
          <w:p w14:paraId="23E8080C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1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積木直升機製作</w:t>
            </w:r>
          </w:p>
        </w:tc>
      </w:tr>
      <w:tr w:rsidR="00B84C8B" w14:paraId="17C1B04A" w14:textId="77777777" w:rsidTr="00BF7215">
        <w:trPr>
          <w:trHeight w:val="394"/>
        </w:trPr>
        <w:tc>
          <w:tcPr>
            <w:tcW w:w="1496" w:type="dxa"/>
            <w:shd w:val="clear" w:color="auto" w:fill="auto"/>
          </w:tcPr>
          <w:p w14:paraId="1001F028" w14:textId="79B74C4B" w:rsidR="00B84C8B" w:rsidRPr="00BF7215" w:rsidRDefault="009B6A7D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 w:hint="eastAsia"/>
                <w:kern w:val="0"/>
              </w:rPr>
              <w:t>1</w:t>
            </w:r>
            <w:r>
              <w:rPr>
                <w:rFonts w:ascii="SimSun" w:eastAsia="SimSun" w:hAnsi="SimSun" w:cs="SimSun"/>
                <w:kern w:val="0"/>
              </w:rPr>
              <w:t>0/29</w:t>
            </w:r>
          </w:p>
        </w:tc>
        <w:tc>
          <w:tcPr>
            <w:tcW w:w="1984" w:type="dxa"/>
            <w:shd w:val="clear" w:color="auto" w:fill="auto"/>
          </w:tcPr>
          <w:p w14:paraId="3566DC50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hAnsi="SimSun" w:cs="SimSun"/>
                <w:kern w:val="0"/>
              </w:rPr>
            </w:pPr>
            <w:r w:rsidRPr="00BF7215">
              <w:rPr>
                <w:rFonts w:ascii="SimSun" w:hAnsi="SimSun" w:cs="SimSun" w:hint="eastAsia"/>
                <w:kern w:val="0"/>
              </w:rPr>
              <w:t>拳擊機器人</w:t>
            </w:r>
          </w:p>
        </w:tc>
        <w:tc>
          <w:tcPr>
            <w:tcW w:w="3828" w:type="dxa"/>
            <w:shd w:val="clear" w:color="auto" w:fill="auto"/>
          </w:tcPr>
          <w:p w14:paraId="461EC23A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2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認識</w:t>
            </w:r>
            <w:r w:rsidRPr="00BF7215">
              <w:rPr>
                <w:rFonts w:ascii="PMingLiU" w:hAnsi="PMingLiU" w:cs="SimSun" w:hint="eastAsia"/>
                <w:kern w:val="0"/>
              </w:rPr>
              <w:t>連桿結構</w:t>
            </w:r>
          </w:p>
          <w:p w14:paraId="250E0AC1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2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操作與測試：</w:t>
            </w:r>
            <w:r w:rsidRPr="00BF7215">
              <w:rPr>
                <w:rFonts w:ascii="PMingLiU" w:hAnsi="PMingLiU" w:cs="SimSun" w:hint="eastAsia"/>
                <w:kern w:val="0"/>
              </w:rPr>
              <w:t>柔性結構/剛性結構</w:t>
            </w:r>
          </w:p>
          <w:p w14:paraId="26BF663B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2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小組比賽：</w:t>
            </w:r>
            <w:r w:rsidRPr="00BF7215">
              <w:rPr>
                <w:rFonts w:ascii="PMingLiU" w:hAnsi="PMingLiU" w:cs="SimSun" w:hint="eastAsia"/>
                <w:kern w:val="0"/>
              </w:rPr>
              <w:t>機器人拳擊比賽</w:t>
            </w:r>
          </w:p>
        </w:tc>
      </w:tr>
      <w:tr w:rsidR="00B84C8B" w14:paraId="59E23148" w14:textId="77777777" w:rsidTr="00BF7215">
        <w:trPr>
          <w:trHeight w:val="394"/>
        </w:trPr>
        <w:tc>
          <w:tcPr>
            <w:tcW w:w="1496" w:type="dxa"/>
            <w:shd w:val="clear" w:color="auto" w:fill="auto"/>
          </w:tcPr>
          <w:p w14:paraId="7C94CBF7" w14:textId="32B10389" w:rsidR="00B84C8B" w:rsidRPr="00BF7215" w:rsidRDefault="009B6A7D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 w:hint="eastAsia"/>
                <w:kern w:val="0"/>
              </w:rPr>
              <w:t>1</w:t>
            </w:r>
            <w:r>
              <w:rPr>
                <w:rFonts w:ascii="SimSun" w:eastAsia="SimSun" w:hAnsi="SimSun" w:cs="SimSun"/>
                <w:kern w:val="0"/>
              </w:rPr>
              <w:t>1/5</w:t>
            </w:r>
          </w:p>
        </w:tc>
        <w:tc>
          <w:tcPr>
            <w:tcW w:w="1984" w:type="dxa"/>
            <w:shd w:val="clear" w:color="auto" w:fill="auto"/>
          </w:tcPr>
          <w:p w14:paraId="7361AEB3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陀螺發射器</w:t>
            </w:r>
          </w:p>
        </w:tc>
        <w:tc>
          <w:tcPr>
            <w:tcW w:w="3828" w:type="dxa"/>
            <w:shd w:val="clear" w:color="auto" w:fill="auto"/>
          </w:tcPr>
          <w:p w14:paraId="0577FF7E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3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/>
                <w:kern w:val="0"/>
              </w:rPr>
              <w:t xml:space="preserve"> </w:t>
            </w:r>
            <w:r w:rsidRPr="00BF7215">
              <w:rPr>
                <w:rFonts w:ascii="SimSun" w:eastAsia="SimSun" w:hAnsi="SimSun" w:cs="SimSun" w:hint="eastAsia"/>
                <w:kern w:val="0"/>
              </w:rPr>
              <w:t>複習上次陀螺原理</w:t>
            </w:r>
          </w:p>
          <w:p w14:paraId="67913EFE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3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介紹向心力和離心力</w:t>
            </w:r>
          </w:p>
          <w:p w14:paraId="4A2A7548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3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創意改裝與操作</w:t>
            </w:r>
          </w:p>
        </w:tc>
      </w:tr>
      <w:tr w:rsidR="00B84C8B" w14:paraId="76BDEE7A" w14:textId="77777777" w:rsidTr="00BF7215">
        <w:trPr>
          <w:trHeight w:val="394"/>
        </w:trPr>
        <w:tc>
          <w:tcPr>
            <w:tcW w:w="1496" w:type="dxa"/>
            <w:shd w:val="clear" w:color="auto" w:fill="auto"/>
          </w:tcPr>
          <w:p w14:paraId="55898719" w14:textId="1C9A0B05" w:rsidR="00B84C8B" w:rsidRPr="00BF7215" w:rsidRDefault="009B6A7D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 w:hint="eastAsia"/>
                <w:kern w:val="0"/>
              </w:rPr>
              <w:t>1</w:t>
            </w:r>
            <w:r>
              <w:rPr>
                <w:rFonts w:ascii="SimSun" w:eastAsia="SimSun" w:hAnsi="SimSun" w:cs="SimSun"/>
                <w:kern w:val="0"/>
              </w:rPr>
              <w:t>1/12</w:t>
            </w:r>
          </w:p>
        </w:tc>
        <w:tc>
          <w:tcPr>
            <w:tcW w:w="1984" w:type="dxa"/>
            <w:shd w:val="clear" w:color="auto" w:fill="auto"/>
          </w:tcPr>
          <w:p w14:paraId="1810B229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我的溫馨小屋</w:t>
            </w:r>
          </w:p>
        </w:tc>
        <w:tc>
          <w:tcPr>
            <w:tcW w:w="3828" w:type="dxa"/>
            <w:shd w:val="clear" w:color="auto" w:fill="auto"/>
          </w:tcPr>
          <w:p w14:paraId="538F8DD5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4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用積木組出房子</w:t>
            </w:r>
          </w:p>
          <w:p w14:paraId="45411466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4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介紹世界有名的建築物，如東京鐵塔，晴空塔，巴黎鐵塔</w:t>
            </w:r>
          </w:p>
          <w:p w14:paraId="6CB855BC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4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什麽是綠建築</w:t>
            </w:r>
          </w:p>
        </w:tc>
      </w:tr>
      <w:tr w:rsidR="00B84C8B" w14:paraId="799F0446" w14:textId="77777777" w:rsidTr="00BF7215">
        <w:trPr>
          <w:trHeight w:val="394"/>
        </w:trPr>
        <w:tc>
          <w:tcPr>
            <w:tcW w:w="1496" w:type="dxa"/>
            <w:shd w:val="clear" w:color="auto" w:fill="auto"/>
          </w:tcPr>
          <w:p w14:paraId="6F72AEC9" w14:textId="7E08E40F" w:rsidR="00B84C8B" w:rsidRPr="00BF7215" w:rsidRDefault="009B6A7D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>
              <w:rPr>
                <w:rFonts w:ascii="SimSun" w:eastAsia="SimSun" w:hAnsi="SimSun" w:cs="SimSun" w:hint="eastAsia"/>
                <w:kern w:val="0"/>
              </w:rPr>
              <w:t>1</w:t>
            </w:r>
            <w:r>
              <w:rPr>
                <w:rFonts w:ascii="SimSun" w:eastAsia="SimSun" w:hAnsi="SimSun" w:cs="SimSun"/>
                <w:kern w:val="0"/>
              </w:rPr>
              <w:t>1/19</w:t>
            </w:r>
          </w:p>
        </w:tc>
        <w:tc>
          <w:tcPr>
            <w:tcW w:w="1984" w:type="dxa"/>
            <w:shd w:val="clear" w:color="auto" w:fill="auto"/>
          </w:tcPr>
          <w:p w14:paraId="1DA84796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纜車</w:t>
            </w:r>
          </w:p>
        </w:tc>
        <w:tc>
          <w:tcPr>
            <w:tcW w:w="3828" w:type="dxa"/>
            <w:shd w:val="clear" w:color="auto" w:fill="auto"/>
          </w:tcPr>
          <w:p w14:paraId="5BCF14FD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5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介紹纜車的設計原因</w:t>
            </w:r>
          </w:p>
          <w:p w14:paraId="32652366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5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纜車的裝置地方</w:t>
            </w:r>
          </w:p>
          <w:p w14:paraId="6D0BD2B3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5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操作與組裝：我的可愛纜車</w:t>
            </w:r>
          </w:p>
        </w:tc>
      </w:tr>
      <w:tr w:rsidR="00B84C8B" w14:paraId="07F505F6" w14:textId="77777777" w:rsidTr="00BF7215">
        <w:trPr>
          <w:trHeight w:val="394"/>
        </w:trPr>
        <w:tc>
          <w:tcPr>
            <w:tcW w:w="1496" w:type="dxa"/>
            <w:shd w:val="clear" w:color="auto" w:fill="auto"/>
          </w:tcPr>
          <w:p w14:paraId="6473FD52" w14:textId="44DD7DFB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/>
                <w:kern w:val="0"/>
              </w:rPr>
              <w:t>1</w:t>
            </w:r>
            <w:r w:rsidR="000C156B">
              <w:rPr>
                <w:rFonts w:ascii="SimSun" w:eastAsia="SimSun" w:hAnsi="SimSun" w:cs="SimSun"/>
                <w:kern w:val="0"/>
              </w:rPr>
              <w:t>1/2</w:t>
            </w:r>
            <w:r w:rsidR="004B4911">
              <w:rPr>
                <w:rFonts w:ascii="SimSun" w:eastAsia="SimSun" w:hAnsi="SimSun" w:cs="SimSun"/>
                <w:kern w:val="0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14:paraId="50CA116C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四輪驅動車</w:t>
            </w:r>
          </w:p>
        </w:tc>
        <w:tc>
          <w:tcPr>
            <w:tcW w:w="3828" w:type="dxa"/>
            <w:shd w:val="clear" w:color="auto" w:fill="auto"/>
          </w:tcPr>
          <w:p w14:paraId="730B45E1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6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介紹齒輪原理</w:t>
            </w:r>
          </w:p>
          <w:p w14:paraId="1284CD4A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6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生活中的齒輪應用</w:t>
            </w:r>
          </w:p>
          <w:p w14:paraId="0BC44FCD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6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製作四輪驅動車</w:t>
            </w:r>
          </w:p>
          <w:p w14:paraId="05361CA1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6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競賽：四輪驅動車越野賽</w:t>
            </w:r>
          </w:p>
        </w:tc>
      </w:tr>
      <w:tr w:rsidR="00B84C8B" w14:paraId="488AA398" w14:textId="77777777" w:rsidTr="00BF7215">
        <w:trPr>
          <w:trHeight w:val="394"/>
        </w:trPr>
        <w:tc>
          <w:tcPr>
            <w:tcW w:w="1496" w:type="dxa"/>
            <w:shd w:val="clear" w:color="auto" w:fill="auto"/>
          </w:tcPr>
          <w:p w14:paraId="5DF26E0E" w14:textId="78F4EF5A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/>
                <w:kern w:val="0"/>
              </w:rPr>
              <w:t>1</w:t>
            </w:r>
            <w:r w:rsidR="004B4911">
              <w:rPr>
                <w:rFonts w:ascii="SimSun" w:eastAsia="SimSun" w:hAnsi="SimSun" w:cs="SimSun"/>
                <w:kern w:val="0"/>
              </w:rPr>
              <w:t>2/3</w:t>
            </w:r>
          </w:p>
        </w:tc>
        <w:tc>
          <w:tcPr>
            <w:tcW w:w="1984" w:type="dxa"/>
            <w:shd w:val="clear" w:color="auto" w:fill="auto"/>
          </w:tcPr>
          <w:p w14:paraId="3874F810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三輪車</w:t>
            </w:r>
          </w:p>
        </w:tc>
        <w:tc>
          <w:tcPr>
            <w:tcW w:w="3828" w:type="dxa"/>
            <w:shd w:val="clear" w:color="auto" w:fill="auto"/>
          </w:tcPr>
          <w:p w14:paraId="7A5D43A4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7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什麼是平衡力</w:t>
            </w:r>
          </w:p>
          <w:p w14:paraId="66F8F5DE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7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生活中的平衡力應用，如芭雷舞，走鋼索等等</w:t>
            </w:r>
          </w:p>
          <w:p w14:paraId="77FD3942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7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競賽：三輪車溜溜樂</w:t>
            </w:r>
          </w:p>
        </w:tc>
      </w:tr>
      <w:tr w:rsidR="00B84C8B" w14:paraId="7FC83904" w14:textId="77777777" w:rsidTr="00BF7215">
        <w:trPr>
          <w:trHeight w:val="394"/>
        </w:trPr>
        <w:tc>
          <w:tcPr>
            <w:tcW w:w="1496" w:type="dxa"/>
            <w:shd w:val="clear" w:color="auto" w:fill="auto"/>
          </w:tcPr>
          <w:p w14:paraId="09B2D98F" w14:textId="03D3109C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/>
                <w:kern w:val="0"/>
              </w:rPr>
              <w:t>12</w:t>
            </w:r>
            <w:r w:rsidR="004B4911">
              <w:rPr>
                <w:rFonts w:ascii="SimSun" w:eastAsia="SimSun" w:hAnsi="SimSun" w:cs="SimSun"/>
                <w:kern w:val="0"/>
              </w:rPr>
              <w:t>/17</w:t>
            </w:r>
          </w:p>
        </w:tc>
        <w:tc>
          <w:tcPr>
            <w:tcW w:w="1984" w:type="dxa"/>
            <w:shd w:val="clear" w:color="auto" w:fill="auto"/>
          </w:tcPr>
          <w:p w14:paraId="2D510689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hAnsi="SimSun" w:cs="SimSun"/>
                <w:kern w:val="0"/>
              </w:rPr>
            </w:pPr>
            <w:r w:rsidRPr="00BF7215">
              <w:rPr>
                <w:rFonts w:ascii="SimSun" w:hAnsi="SimSun" w:cs="SimSun" w:hint="eastAsia"/>
                <w:kern w:val="0"/>
              </w:rPr>
              <w:t>電動除草機</w:t>
            </w:r>
          </w:p>
        </w:tc>
        <w:tc>
          <w:tcPr>
            <w:tcW w:w="3828" w:type="dxa"/>
            <w:shd w:val="clear" w:color="auto" w:fill="auto"/>
          </w:tcPr>
          <w:p w14:paraId="18748978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23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</w:t>
            </w:r>
            <w:r w:rsidRPr="00BF7215">
              <w:rPr>
                <w:rFonts w:ascii="PMingLiU" w:hAnsi="PMingLiU" w:cs="SimSun" w:hint="eastAsia"/>
                <w:kern w:val="0"/>
              </w:rPr>
              <w:t>齒輪的帶動</w:t>
            </w:r>
          </w:p>
          <w:p w14:paraId="49CA6FF3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23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PMingLiU" w:hAnsi="PMingLiU" w:cs="SimSun" w:hint="eastAsia"/>
                <w:kern w:val="0"/>
              </w:rPr>
              <w:t>除草機是如何利用齒輪帶動</w:t>
            </w:r>
          </w:p>
          <w:p w14:paraId="76358F52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23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競賽：</w:t>
            </w:r>
            <w:r w:rsidRPr="00BF7215">
              <w:rPr>
                <w:rFonts w:ascii="PMingLiU" w:hAnsi="PMingLiU" w:cs="SimSun" w:hint="eastAsia"/>
                <w:kern w:val="0"/>
              </w:rPr>
              <w:t>除草機爬行比賽</w:t>
            </w:r>
          </w:p>
        </w:tc>
      </w:tr>
      <w:tr w:rsidR="00B84C8B" w14:paraId="0C06F20D" w14:textId="77777777" w:rsidTr="00BF7215">
        <w:trPr>
          <w:trHeight w:val="395"/>
        </w:trPr>
        <w:tc>
          <w:tcPr>
            <w:tcW w:w="1496" w:type="dxa"/>
            <w:shd w:val="clear" w:color="auto" w:fill="auto"/>
          </w:tcPr>
          <w:p w14:paraId="3F4054F3" w14:textId="33AEC88D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/>
                <w:kern w:val="0"/>
              </w:rPr>
              <w:t>1</w:t>
            </w:r>
            <w:r w:rsidR="004B4911">
              <w:rPr>
                <w:rFonts w:ascii="SimSun" w:eastAsia="SimSun" w:hAnsi="SimSun" w:cs="SimSun"/>
                <w:kern w:val="0"/>
              </w:rPr>
              <w:t>2/24</w:t>
            </w:r>
          </w:p>
        </w:tc>
        <w:tc>
          <w:tcPr>
            <w:tcW w:w="1984" w:type="dxa"/>
            <w:shd w:val="clear" w:color="auto" w:fill="auto"/>
          </w:tcPr>
          <w:p w14:paraId="2207C9EB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雲梯車</w:t>
            </w:r>
          </w:p>
        </w:tc>
        <w:tc>
          <w:tcPr>
            <w:tcW w:w="3828" w:type="dxa"/>
            <w:shd w:val="clear" w:color="auto" w:fill="auto"/>
          </w:tcPr>
          <w:p w14:paraId="1FD9F578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9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介紹剛性結構和柔性結構</w:t>
            </w:r>
          </w:p>
          <w:p w14:paraId="07AABFCF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9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生活中的剛性結構和柔性結構例子</w:t>
            </w:r>
          </w:p>
          <w:p w14:paraId="3C8D190E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19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小組競賽：誰能夾最多</w:t>
            </w:r>
          </w:p>
        </w:tc>
      </w:tr>
      <w:tr w:rsidR="00B84C8B" w14:paraId="26D9D2F3" w14:textId="77777777" w:rsidTr="00BF7215">
        <w:trPr>
          <w:trHeight w:val="395"/>
        </w:trPr>
        <w:tc>
          <w:tcPr>
            <w:tcW w:w="1496" w:type="dxa"/>
            <w:shd w:val="clear" w:color="auto" w:fill="auto"/>
          </w:tcPr>
          <w:p w14:paraId="01808689" w14:textId="3A392B81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/>
                <w:kern w:val="0"/>
              </w:rPr>
              <w:t>1</w:t>
            </w:r>
            <w:r w:rsidR="004B4911">
              <w:rPr>
                <w:rFonts w:ascii="SimSun" w:eastAsia="SimSun" w:hAnsi="SimSun" w:cs="SimSun"/>
                <w:kern w:val="0"/>
              </w:rPr>
              <w:t>/7</w:t>
            </w:r>
          </w:p>
        </w:tc>
        <w:tc>
          <w:tcPr>
            <w:tcW w:w="1984" w:type="dxa"/>
            <w:shd w:val="clear" w:color="auto" w:fill="auto"/>
          </w:tcPr>
          <w:p w14:paraId="3AB5F6E2" w14:textId="77777777" w:rsidR="00B84C8B" w:rsidRPr="00BF7215" w:rsidRDefault="00B84C8B" w:rsidP="00BF7215">
            <w:pPr>
              <w:pStyle w:val="a8"/>
              <w:widowControl/>
              <w:ind w:leftChars="0" w:left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電風扇</w:t>
            </w:r>
          </w:p>
        </w:tc>
        <w:tc>
          <w:tcPr>
            <w:tcW w:w="3828" w:type="dxa"/>
            <w:shd w:val="clear" w:color="auto" w:fill="auto"/>
          </w:tcPr>
          <w:p w14:paraId="71CD1005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20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如何從風車變成電風扇</w:t>
            </w:r>
          </w:p>
          <w:p w14:paraId="62EC85E7" w14:textId="77777777" w:rsidR="00B84C8B" w:rsidRPr="00BF7215" w:rsidRDefault="00B84C8B" w:rsidP="00BF7215">
            <w:pPr>
              <w:pStyle w:val="a8"/>
              <w:widowControl/>
              <w:numPr>
                <w:ilvl w:val="0"/>
                <w:numId w:val="20"/>
              </w:numPr>
              <w:ind w:leftChars="0"/>
              <w:rPr>
                <w:rFonts w:ascii="SimSun" w:eastAsia="SimSun" w:hAnsi="SimSun" w:cs="SimSun"/>
                <w:kern w:val="0"/>
              </w:rPr>
            </w:pPr>
            <w:r w:rsidRPr="00BF7215">
              <w:rPr>
                <w:rFonts w:ascii="SimSun" w:eastAsia="SimSun" w:hAnsi="SimSun" w:cs="SimSun" w:hint="eastAsia"/>
                <w:kern w:val="0"/>
              </w:rPr>
              <w:t>操作與組裝：我的電風扇</w:t>
            </w:r>
          </w:p>
        </w:tc>
      </w:tr>
    </w:tbl>
    <w:p w14:paraId="0D7E7A90" w14:textId="3A367DC4" w:rsidR="00B930F8" w:rsidRDefault="00B930F8" w:rsidP="00B930F8">
      <w:pPr>
        <w:spacing w:line="400" w:lineRule="exact"/>
        <w:ind w:left="480"/>
        <w:rPr>
          <w:rFonts w:ascii="標楷體" w:eastAsia="標楷體" w:hAnsi="標楷體"/>
          <w:sz w:val="40"/>
          <w:szCs w:val="40"/>
        </w:rPr>
      </w:pPr>
    </w:p>
    <w:p w14:paraId="57839B4C" w14:textId="775EBE14" w:rsidR="00CF6805" w:rsidRPr="00B84C8B" w:rsidRDefault="00CF6805" w:rsidP="00CF6805">
      <w:pPr>
        <w:spacing w:line="400" w:lineRule="exact"/>
        <w:rPr>
          <w:rFonts w:ascii="標楷體" w:eastAsia="標楷體" w:hAnsi="標楷體"/>
          <w:sz w:val="40"/>
          <w:szCs w:val="40"/>
        </w:rPr>
      </w:pPr>
    </w:p>
    <w:p w14:paraId="4C36D271" w14:textId="0A73C612" w:rsidR="00CF6805" w:rsidRDefault="002A5AB0" w:rsidP="00CF6805">
      <w:pPr>
        <w:numPr>
          <w:ilvl w:val="0"/>
          <w:numId w:val="6"/>
        </w:numPr>
        <w:spacing w:line="400" w:lineRule="exact"/>
        <w:ind w:firstLine="40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  <w:r w:rsidR="00CF6805">
        <w:rPr>
          <w:rFonts w:ascii="標楷體" w:eastAsia="標楷體" w:hAnsi="標楷體" w:hint="eastAsia"/>
          <w:sz w:val="40"/>
          <w:szCs w:val="40"/>
        </w:rPr>
        <w:t>過去課程照片</w:t>
      </w:r>
    </w:p>
    <w:p w14:paraId="0DB652F8" w14:textId="4BC75C8D" w:rsidR="002A5AB0" w:rsidRPr="00B930F8" w:rsidRDefault="00CF6805" w:rsidP="002A5AB0">
      <w:pPr>
        <w:spacing w:line="400" w:lineRule="exact"/>
        <w:ind w:left="400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934AACE" wp14:editId="4832E6B5">
            <wp:simplePos x="0" y="0"/>
            <wp:positionH relativeFrom="margin">
              <wp:posOffset>2260812</wp:posOffset>
            </wp:positionH>
            <wp:positionV relativeFrom="margin">
              <wp:posOffset>6611267</wp:posOffset>
            </wp:positionV>
            <wp:extent cx="4328160" cy="3243580"/>
            <wp:effectExtent l="101600" t="114300" r="104140" b="147320"/>
            <wp:wrapSquare wrapText="bothSides"/>
            <wp:docPr id="5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3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D4A6172" wp14:editId="5163926F">
            <wp:simplePos x="0" y="0"/>
            <wp:positionH relativeFrom="margin">
              <wp:posOffset>-435610</wp:posOffset>
            </wp:positionH>
            <wp:positionV relativeFrom="margin">
              <wp:posOffset>4022231</wp:posOffset>
            </wp:positionV>
            <wp:extent cx="3987800" cy="2988310"/>
            <wp:effectExtent l="101600" t="101600" r="101600" b="135890"/>
            <wp:wrapSquare wrapText="bothSides"/>
            <wp:docPr id="4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88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699AD44" wp14:editId="65DFDAB3">
            <wp:simplePos x="0" y="0"/>
            <wp:positionH relativeFrom="margin">
              <wp:posOffset>3166533</wp:posOffset>
            </wp:positionH>
            <wp:positionV relativeFrom="margin">
              <wp:posOffset>2099310</wp:posOffset>
            </wp:positionV>
            <wp:extent cx="3580130" cy="2682875"/>
            <wp:effectExtent l="101600" t="101600" r="102870" b="136525"/>
            <wp:wrapSquare wrapText="bothSides"/>
            <wp:docPr id="3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68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32055833" wp14:editId="474CE7C0">
            <wp:simplePos x="0" y="0"/>
            <wp:positionH relativeFrom="margin">
              <wp:posOffset>-139700</wp:posOffset>
            </wp:positionH>
            <wp:positionV relativeFrom="margin">
              <wp:posOffset>498051</wp:posOffset>
            </wp:positionV>
            <wp:extent cx="3306445" cy="2477770"/>
            <wp:effectExtent l="114300" t="88900" r="122555" b="125730"/>
            <wp:wrapSquare wrapText="bothSides"/>
            <wp:docPr id="2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77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5AB0" w:rsidRPr="00B930F8" w:rsidSect="001464BA">
      <w:headerReference w:type="even" r:id="rId12"/>
      <w:headerReference w:type="default" r:id="rId13"/>
      <w:headerReference w:type="first" r:id="rId14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75354" w14:textId="77777777" w:rsidR="00D40391" w:rsidRDefault="00D40391" w:rsidP="000317BA">
      <w:r>
        <w:separator/>
      </w:r>
    </w:p>
  </w:endnote>
  <w:endnote w:type="continuationSeparator" w:id="0">
    <w:p w14:paraId="21702D89" w14:textId="77777777" w:rsidR="00D40391" w:rsidRDefault="00D40391" w:rsidP="00031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微軟正黑體"/>
    <w:charset w:val="88"/>
    <w:family w:val="auto"/>
    <w:pitch w:val="variable"/>
    <w:sig w:usb0="00000001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52C62" w14:textId="77777777" w:rsidR="00D40391" w:rsidRDefault="00D40391" w:rsidP="000317BA">
      <w:r>
        <w:separator/>
      </w:r>
    </w:p>
  </w:footnote>
  <w:footnote w:type="continuationSeparator" w:id="0">
    <w:p w14:paraId="6CB3D755" w14:textId="77777777" w:rsidR="00D40391" w:rsidRDefault="00D40391" w:rsidP="00031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8BA8" w14:textId="7AA092DD" w:rsidR="00B0108C" w:rsidRDefault="007076A4">
    <w:pPr>
      <w:pStyle w:val="a4"/>
    </w:pPr>
    <w:r>
      <w:rPr>
        <w:noProof/>
      </w:rPr>
    </w:r>
    <w:r w:rsidR="007076A4">
      <w:rPr>
        <w:noProof/>
      </w:rPr>
      <w:pict w14:anchorId="7D2F3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603.9pt;height:904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截圖 2022-08-05 上午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3DD9" w14:textId="05BB2D59" w:rsidR="00B0108C" w:rsidRDefault="007076A4">
    <w:pPr>
      <w:pStyle w:val="a4"/>
    </w:pPr>
    <w:r>
      <w:rPr>
        <w:noProof/>
      </w:rPr>
    </w:r>
    <w:r w:rsidR="007076A4">
      <w:rPr>
        <w:noProof/>
      </w:rPr>
      <w:pict w14:anchorId="78C773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03.9pt;height:904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截圖 2022-08-05 上午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78A4F" w14:textId="4D55ED9D" w:rsidR="00B0108C" w:rsidRDefault="007076A4">
    <w:pPr>
      <w:pStyle w:val="a4"/>
    </w:pPr>
    <w:r>
      <w:rPr>
        <w:noProof/>
      </w:rPr>
    </w:r>
    <w:r w:rsidR="007076A4">
      <w:rPr>
        <w:noProof/>
      </w:rPr>
      <w:pict w14:anchorId="748989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03.9pt;height:904.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截圖 2022-08-05 上午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69A3"/>
    <w:multiLevelType w:val="hybridMultilevel"/>
    <w:tmpl w:val="1D3E332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26C0F57C">
      <w:start w:val="5"/>
      <w:numFmt w:val="bullet"/>
      <w:lvlText w:val="※"/>
      <w:lvlJc w:val="left"/>
      <w:pPr>
        <w:tabs>
          <w:tab w:val="num" w:pos="1395"/>
        </w:tabs>
        <w:ind w:left="1395" w:hanging="435"/>
      </w:pPr>
      <w:rPr>
        <w:rFonts w:ascii="PMingLiU" w:eastAsia="PMingLiU" w:hAnsi="PMingLiU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E57B5F"/>
    <w:multiLevelType w:val="hybridMultilevel"/>
    <w:tmpl w:val="E0C69ABC"/>
    <w:lvl w:ilvl="0" w:tplc="19123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B84F3B"/>
    <w:multiLevelType w:val="hybridMultilevel"/>
    <w:tmpl w:val="BDC4C18A"/>
    <w:lvl w:ilvl="0" w:tplc="7C2C1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A8672F"/>
    <w:multiLevelType w:val="hybridMultilevel"/>
    <w:tmpl w:val="FB0CBCB4"/>
    <w:lvl w:ilvl="0" w:tplc="35E28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35441C"/>
    <w:multiLevelType w:val="hybridMultilevel"/>
    <w:tmpl w:val="E4E0F9B0"/>
    <w:lvl w:ilvl="0" w:tplc="7A0E09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E2550E"/>
    <w:multiLevelType w:val="hybridMultilevel"/>
    <w:tmpl w:val="518E2054"/>
    <w:lvl w:ilvl="0" w:tplc="35E28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4832B6"/>
    <w:multiLevelType w:val="hybridMultilevel"/>
    <w:tmpl w:val="E8FA3E7C"/>
    <w:lvl w:ilvl="0" w:tplc="35E28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E13187"/>
    <w:multiLevelType w:val="hybridMultilevel"/>
    <w:tmpl w:val="D9B825A4"/>
    <w:lvl w:ilvl="0" w:tplc="3BB61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C431F62"/>
    <w:multiLevelType w:val="hybridMultilevel"/>
    <w:tmpl w:val="3CB8CDE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CEF627D"/>
    <w:multiLevelType w:val="hybridMultilevel"/>
    <w:tmpl w:val="23166864"/>
    <w:lvl w:ilvl="0" w:tplc="04090001">
      <w:start w:val="1"/>
      <w:numFmt w:val="bullet"/>
      <w:lvlText w:val=""/>
      <w:lvlJc w:val="left"/>
      <w:pPr>
        <w:ind w:left="8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80"/>
      </w:pPr>
      <w:rPr>
        <w:rFonts w:ascii="Wingdings" w:hAnsi="Wingdings" w:hint="default"/>
      </w:rPr>
    </w:lvl>
  </w:abstractNum>
  <w:abstractNum w:abstractNumId="10" w15:restartNumberingAfterBreak="0">
    <w:nsid w:val="3D791048"/>
    <w:multiLevelType w:val="hybridMultilevel"/>
    <w:tmpl w:val="5AB0953A"/>
    <w:lvl w:ilvl="0" w:tplc="FC4A3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096DC3"/>
    <w:multiLevelType w:val="hybridMultilevel"/>
    <w:tmpl w:val="8D6AAD0E"/>
    <w:lvl w:ilvl="0" w:tplc="35E28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316B8C"/>
    <w:multiLevelType w:val="hybridMultilevel"/>
    <w:tmpl w:val="F410C03E"/>
    <w:lvl w:ilvl="0" w:tplc="58BA4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4E96910"/>
    <w:multiLevelType w:val="hybridMultilevel"/>
    <w:tmpl w:val="23FC077C"/>
    <w:lvl w:ilvl="0" w:tplc="DDA8F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9CD77B0"/>
    <w:multiLevelType w:val="hybridMultilevel"/>
    <w:tmpl w:val="3DFA2CA2"/>
    <w:lvl w:ilvl="0" w:tplc="569270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E427EE8"/>
    <w:multiLevelType w:val="hybridMultilevel"/>
    <w:tmpl w:val="FF3645EA"/>
    <w:lvl w:ilvl="0" w:tplc="ACF60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F4E1D2D"/>
    <w:multiLevelType w:val="hybridMultilevel"/>
    <w:tmpl w:val="38D8300C"/>
    <w:lvl w:ilvl="0" w:tplc="35E28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5B12218"/>
    <w:multiLevelType w:val="hybridMultilevel"/>
    <w:tmpl w:val="70B69532"/>
    <w:lvl w:ilvl="0" w:tplc="35E28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115954"/>
    <w:multiLevelType w:val="hybridMultilevel"/>
    <w:tmpl w:val="6874CAD8"/>
    <w:lvl w:ilvl="0" w:tplc="35E28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777FF6"/>
    <w:multiLevelType w:val="hybridMultilevel"/>
    <w:tmpl w:val="F912D2E4"/>
    <w:lvl w:ilvl="0" w:tplc="53B4805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0" w15:restartNumberingAfterBreak="0">
    <w:nsid w:val="689F71A2"/>
    <w:multiLevelType w:val="hybridMultilevel"/>
    <w:tmpl w:val="95C65F10"/>
    <w:lvl w:ilvl="0" w:tplc="04090001">
      <w:start w:val="1"/>
      <w:numFmt w:val="bullet"/>
      <w:lvlText w:val="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7426126"/>
    <w:multiLevelType w:val="hybridMultilevel"/>
    <w:tmpl w:val="C80C26E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B566350"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PMingLiU" w:eastAsia="PMingLiU" w:hAnsi="PMingLiU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80F35D6"/>
    <w:multiLevelType w:val="hybridMultilevel"/>
    <w:tmpl w:val="30EAC8C4"/>
    <w:lvl w:ilvl="0" w:tplc="7A0E09B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87560844">
    <w:abstractNumId w:val="21"/>
  </w:num>
  <w:num w:numId="2" w16cid:durableId="2112243289">
    <w:abstractNumId w:val="8"/>
  </w:num>
  <w:num w:numId="3" w16cid:durableId="303396433">
    <w:abstractNumId w:val="0"/>
  </w:num>
  <w:num w:numId="4" w16cid:durableId="1414933932">
    <w:abstractNumId w:val="19"/>
  </w:num>
  <w:num w:numId="5" w16cid:durableId="1740398209">
    <w:abstractNumId w:val="9"/>
  </w:num>
  <w:num w:numId="6" w16cid:durableId="1338995743">
    <w:abstractNumId w:val="20"/>
  </w:num>
  <w:num w:numId="7" w16cid:durableId="360741341">
    <w:abstractNumId w:val="4"/>
  </w:num>
  <w:num w:numId="8" w16cid:durableId="1463303125">
    <w:abstractNumId w:val="13"/>
  </w:num>
  <w:num w:numId="9" w16cid:durableId="766734281">
    <w:abstractNumId w:val="15"/>
  </w:num>
  <w:num w:numId="10" w16cid:durableId="826703335">
    <w:abstractNumId w:val="12"/>
  </w:num>
  <w:num w:numId="11" w16cid:durableId="1769695033">
    <w:abstractNumId w:val="10"/>
  </w:num>
  <w:num w:numId="12" w16cid:durableId="860780147">
    <w:abstractNumId w:val="22"/>
  </w:num>
  <w:num w:numId="13" w16cid:durableId="1795439423">
    <w:abstractNumId w:val="7"/>
  </w:num>
  <w:num w:numId="14" w16cid:durableId="360866574">
    <w:abstractNumId w:val="17"/>
  </w:num>
  <w:num w:numId="15" w16cid:durableId="1317759144">
    <w:abstractNumId w:val="18"/>
  </w:num>
  <w:num w:numId="16" w16cid:durableId="824319324">
    <w:abstractNumId w:val="6"/>
  </w:num>
  <w:num w:numId="17" w16cid:durableId="116293274">
    <w:abstractNumId w:val="16"/>
  </w:num>
  <w:num w:numId="18" w16cid:durableId="814376838">
    <w:abstractNumId w:val="5"/>
  </w:num>
  <w:num w:numId="19" w16cid:durableId="1530605723">
    <w:abstractNumId w:val="3"/>
  </w:num>
  <w:num w:numId="20" w16cid:durableId="1474560356">
    <w:abstractNumId w:val="11"/>
  </w:num>
  <w:num w:numId="21" w16cid:durableId="64576415">
    <w:abstractNumId w:val="1"/>
  </w:num>
  <w:num w:numId="22" w16cid:durableId="699165418">
    <w:abstractNumId w:val="14"/>
  </w:num>
  <w:num w:numId="23" w16cid:durableId="17435229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A1"/>
    <w:rsid w:val="00001891"/>
    <w:rsid w:val="00004E2F"/>
    <w:rsid w:val="00005C52"/>
    <w:rsid w:val="000121AF"/>
    <w:rsid w:val="00024B40"/>
    <w:rsid w:val="00031021"/>
    <w:rsid w:val="000317BA"/>
    <w:rsid w:val="00045FE8"/>
    <w:rsid w:val="0006271F"/>
    <w:rsid w:val="000710C8"/>
    <w:rsid w:val="00082328"/>
    <w:rsid w:val="000A46FD"/>
    <w:rsid w:val="000A5E5B"/>
    <w:rsid w:val="000A64E1"/>
    <w:rsid w:val="000C156B"/>
    <w:rsid w:val="000F175D"/>
    <w:rsid w:val="00100C20"/>
    <w:rsid w:val="00123B16"/>
    <w:rsid w:val="001353F5"/>
    <w:rsid w:val="001432F7"/>
    <w:rsid w:val="001464BA"/>
    <w:rsid w:val="001559F9"/>
    <w:rsid w:val="0015652B"/>
    <w:rsid w:val="0016097C"/>
    <w:rsid w:val="00162509"/>
    <w:rsid w:val="00164C63"/>
    <w:rsid w:val="00182FC1"/>
    <w:rsid w:val="001A266F"/>
    <w:rsid w:val="001B2C70"/>
    <w:rsid w:val="001E0DA8"/>
    <w:rsid w:val="00200D38"/>
    <w:rsid w:val="00206869"/>
    <w:rsid w:val="00213635"/>
    <w:rsid w:val="00216001"/>
    <w:rsid w:val="00232D57"/>
    <w:rsid w:val="0025580F"/>
    <w:rsid w:val="002558FD"/>
    <w:rsid w:val="0026512D"/>
    <w:rsid w:val="00267865"/>
    <w:rsid w:val="00280167"/>
    <w:rsid w:val="00282327"/>
    <w:rsid w:val="002A0C1A"/>
    <w:rsid w:val="002A5AB0"/>
    <w:rsid w:val="002E74D8"/>
    <w:rsid w:val="002F7EE1"/>
    <w:rsid w:val="00302413"/>
    <w:rsid w:val="00304DA1"/>
    <w:rsid w:val="003246FB"/>
    <w:rsid w:val="00335DD9"/>
    <w:rsid w:val="0036207D"/>
    <w:rsid w:val="0036291A"/>
    <w:rsid w:val="0036496D"/>
    <w:rsid w:val="003708FD"/>
    <w:rsid w:val="00375EE7"/>
    <w:rsid w:val="00392023"/>
    <w:rsid w:val="003B3BC5"/>
    <w:rsid w:val="003B70F6"/>
    <w:rsid w:val="003D095F"/>
    <w:rsid w:val="003D25E5"/>
    <w:rsid w:val="003D2C2B"/>
    <w:rsid w:val="003E31F5"/>
    <w:rsid w:val="003F13F1"/>
    <w:rsid w:val="00401028"/>
    <w:rsid w:val="00423C0F"/>
    <w:rsid w:val="00430F2A"/>
    <w:rsid w:val="0043649C"/>
    <w:rsid w:val="00442285"/>
    <w:rsid w:val="0044475B"/>
    <w:rsid w:val="004B4911"/>
    <w:rsid w:val="00501FDC"/>
    <w:rsid w:val="005348B3"/>
    <w:rsid w:val="005405C2"/>
    <w:rsid w:val="00544674"/>
    <w:rsid w:val="0055152E"/>
    <w:rsid w:val="00560FEC"/>
    <w:rsid w:val="00577026"/>
    <w:rsid w:val="00584D37"/>
    <w:rsid w:val="005A0438"/>
    <w:rsid w:val="005A64AC"/>
    <w:rsid w:val="005A64E3"/>
    <w:rsid w:val="005A7285"/>
    <w:rsid w:val="005B3913"/>
    <w:rsid w:val="005B570F"/>
    <w:rsid w:val="005D40E0"/>
    <w:rsid w:val="005F3A8F"/>
    <w:rsid w:val="006173BC"/>
    <w:rsid w:val="006376C9"/>
    <w:rsid w:val="0064431A"/>
    <w:rsid w:val="006573FC"/>
    <w:rsid w:val="006877F6"/>
    <w:rsid w:val="00692B47"/>
    <w:rsid w:val="006A53DC"/>
    <w:rsid w:val="006B20D4"/>
    <w:rsid w:val="006C2CC3"/>
    <w:rsid w:val="006C6C5D"/>
    <w:rsid w:val="006E06FC"/>
    <w:rsid w:val="006E6D74"/>
    <w:rsid w:val="006F6A2D"/>
    <w:rsid w:val="00701EF0"/>
    <w:rsid w:val="007076A4"/>
    <w:rsid w:val="00715949"/>
    <w:rsid w:val="00716797"/>
    <w:rsid w:val="00716E70"/>
    <w:rsid w:val="00732A60"/>
    <w:rsid w:val="00734F7B"/>
    <w:rsid w:val="0073798D"/>
    <w:rsid w:val="00741756"/>
    <w:rsid w:val="00752FE5"/>
    <w:rsid w:val="0075700B"/>
    <w:rsid w:val="0076473D"/>
    <w:rsid w:val="00780028"/>
    <w:rsid w:val="0078264E"/>
    <w:rsid w:val="007B1D64"/>
    <w:rsid w:val="007C1041"/>
    <w:rsid w:val="007F2350"/>
    <w:rsid w:val="00824F20"/>
    <w:rsid w:val="00830ED3"/>
    <w:rsid w:val="0089225E"/>
    <w:rsid w:val="0092239F"/>
    <w:rsid w:val="00925FD1"/>
    <w:rsid w:val="00931D30"/>
    <w:rsid w:val="00941598"/>
    <w:rsid w:val="00961724"/>
    <w:rsid w:val="00994AB5"/>
    <w:rsid w:val="00996C80"/>
    <w:rsid w:val="009B6A7D"/>
    <w:rsid w:val="009C2F0B"/>
    <w:rsid w:val="009C3364"/>
    <w:rsid w:val="009E410B"/>
    <w:rsid w:val="009E5AB1"/>
    <w:rsid w:val="009F3401"/>
    <w:rsid w:val="009F440D"/>
    <w:rsid w:val="009F447D"/>
    <w:rsid w:val="00A14144"/>
    <w:rsid w:val="00A2543F"/>
    <w:rsid w:val="00A40030"/>
    <w:rsid w:val="00A5135E"/>
    <w:rsid w:val="00A51DF0"/>
    <w:rsid w:val="00A57D59"/>
    <w:rsid w:val="00A7184E"/>
    <w:rsid w:val="00A96A9D"/>
    <w:rsid w:val="00AA0EBB"/>
    <w:rsid w:val="00AA65A5"/>
    <w:rsid w:val="00AB14F0"/>
    <w:rsid w:val="00AB605A"/>
    <w:rsid w:val="00AC2D5B"/>
    <w:rsid w:val="00AD185B"/>
    <w:rsid w:val="00AD3780"/>
    <w:rsid w:val="00AF42A7"/>
    <w:rsid w:val="00B0108C"/>
    <w:rsid w:val="00B10C36"/>
    <w:rsid w:val="00B6246B"/>
    <w:rsid w:val="00B64E7A"/>
    <w:rsid w:val="00B65658"/>
    <w:rsid w:val="00B84C8B"/>
    <w:rsid w:val="00B90690"/>
    <w:rsid w:val="00B90D99"/>
    <w:rsid w:val="00B930F8"/>
    <w:rsid w:val="00BA4150"/>
    <w:rsid w:val="00BA5C60"/>
    <w:rsid w:val="00BC6FA0"/>
    <w:rsid w:val="00BF1F22"/>
    <w:rsid w:val="00BF50D9"/>
    <w:rsid w:val="00BF7215"/>
    <w:rsid w:val="00C02757"/>
    <w:rsid w:val="00C12D92"/>
    <w:rsid w:val="00C22C71"/>
    <w:rsid w:val="00C5096D"/>
    <w:rsid w:val="00CA6C69"/>
    <w:rsid w:val="00CD574F"/>
    <w:rsid w:val="00CE3E61"/>
    <w:rsid w:val="00CE4DA4"/>
    <w:rsid w:val="00CF31D8"/>
    <w:rsid w:val="00CF6805"/>
    <w:rsid w:val="00D36902"/>
    <w:rsid w:val="00D40391"/>
    <w:rsid w:val="00D43931"/>
    <w:rsid w:val="00D733D7"/>
    <w:rsid w:val="00D74B7D"/>
    <w:rsid w:val="00D77460"/>
    <w:rsid w:val="00D7784F"/>
    <w:rsid w:val="00D93697"/>
    <w:rsid w:val="00DF16A1"/>
    <w:rsid w:val="00E04F3E"/>
    <w:rsid w:val="00E15777"/>
    <w:rsid w:val="00E15A25"/>
    <w:rsid w:val="00E20337"/>
    <w:rsid w:val="00E2466F"/>
    <w:rsid w:val="00E24FC1"/>
    <w:rsid w:val="00E42386"/>
    <w:rsid w:val="00E55408"/>
    <w:rsid w:val="00E60237"/>
    <w:rsid w:val="00E930ED"/>
    <w:rsid w:val="00EC6ECE"/>
    <w:rsid w:val="00EF5AED"/>
    <w:rsid w:val="00F003B2"/>
    <w:rsid w:val="00F10EFB"/>
    <w:rsid w:val="00F13BA4"/>
    <w:rsid w:val="00F154BC"/>
    <w:rsid w:val="00F23E3D"/>
    <w:rsid w:val="00F26412"/>
    <w:rsid w:val="00F30FF2"/>
    <w:rsid w:val="00F670F2"/>
    <w:rsid w:val="00F74769"/>
    <w:rsid w:val="00F86AAC"/>
    <w:rsid w:val="00FB6727"/>
    <w:rsid w:val="00FD6EFB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72E6B7"/>
  <w15:chartTrackingRefBased/>
  <w15:docId w15:val="{C090F500-5946-004A-AE55-1DD6D155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4B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464BA"/>
    <w:rPr>
      <w:sz w:val="32"/>
    </w:rPr>
  </w:style>
  <w:style w:type="paragraph" w:styleId="a4">
    <w:name w:val="header"/>
    <w:basedOn w:val="a"/>
    <w:link w:val="a5"/>
    <w:rsid w:val="000317BA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0317BA"/>
    <w:rPr>
      <w:kern w:val="2"/>
    </w:rPr>
  </w:style>
  <w:style w:type="paragraph" w:styleId="a6">
    <w:name w:val="footer"/>
    <w:basedOn w:val="a"/>
    <w:link w:val="a7"/>
    <w:rsid w:val="000317BA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0317BA"/>
    <w:rPr>
      <w:kern w:val="2"/>
    </w:rPr>
  </w:style>
  <w:style w:type="paragraph" w:styleId="a8">
    <w:name w:val="List Paragraph"/>
    <w:basedOn w:val="a"/>
    <w:uiPriority w:val="34"/>
    <w:qFormat/>
    <w:rsid w:val="00BF50D9"/>
    <w:pPr>
      <w:ind w:leftChars="200" w:left="480"/>
    </w:pPr>
  </w:style>
  <w:style w:type="paragraph" w:styleId="a9">
    <w:name w:val="Balloon Text"/>
    <w:basedOn w:val="a"/>
    <w:link w:val="aa"/>
    <w:rsid w:val="00B90D99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B90D99"/>
    <w:rPr>
      <w:rFonts w:ascii="Cambria" w:eastAsia="PMingLiU" w:hAnsi="Cambria" w:cs="Times New Roman"/>
      <w:kern w:val="2"/>
      <w:sz w:val="18"/>
      <w:szCs w:val="18"/>
    </w:rPr>
  </w:style>
  <w:style w:type="character" w:styleId="ab">
    <w:name w:val="Hyperlink"/>
    <w:rsid w:val="00D7784F"/>
    <w:rPr>
      <w:color w:val="0000FF"/>
      <w:u w:val="single"/>
    </w:rPr>
  </w:style>
  <w:style w:type="table" w:styleId="ac">
    <w:name w:val="Table Grid"/>
    <w:basedOn w:val="a1"/>
    <w:uiPriority w:val="39"/>
    <w:rsid w:val="00B930F8"/>
    <w:rPr>
      <w:rFonts w:ascii="Calibri" w:hAnsi="Calibr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eader" Target="header2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3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dward_Lin/Downloads/&#26410;&#20358;&#31185;&#25216;&#25945;&#32946;&#20013;&#24515;&#27138;&#39640;&#21205;&#21147;&#31038;&#22296;.dot" TargetMode="External" 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C0E234-32E5-4428-89FF-8394270E6CE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未來科技教育中心樂高動力社團.dot</Template>
  <TotalTime>0</TotalTime>
  <Pages>1</Pages>
  <Words>671</Words>
  <Characters>130</Characters>
  <Application>Microsoft Office Word</Application>
  <DocSecurity>0</DocSecurity>
  <Lines>1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嘉義市蘭潭國民小學九十四學年度寒假育樂營開課意願調查表</dc:title>
  <dc:subject/>
  <dc:creator>Microsoft Office User</dc:creator>
  <cp:keywords/>
  <cp:lastModifiedBy>liminghang65@yahoo.com.tw</cp:lastModifiedBy>
  <cp:revision>2</cp:revision>
  <cp:lastPrinted>2014-04-30T07:28:00Z</cp:lastPrinted>
  <dcterms:created xsi:type="dcterms:W3CDTF">2022-08-22T02:29:00Z</dcterms:created>
  <dcterms:modified xsi:type="dcterms:W3CDTF">2022-08-22T02:29:00Z</dcterms:modified>
</cp:coreProperties>
</file>